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3676C" w14:textId="2F851583" w:rsidR="007E2708" w:rsidRPr="00796982" w:rsidRDefault="00F1515D" w:rsidP="0079698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9702CE" wp14:editId="6D99D195">
                <wp:simplePos x="0" y="0"/>
                <wp:positionH relativeFrom="column">
                  <wp:posOffset>2933700</wp:posOffset>
                </wp:positionH>
                <wp:positionV relativeFrom="paragraph">
                  <wp:posOffset>3149389</wp:posOffset>
                </wp:positionV>
                <wp:extent cx="3687445" cy="333375"/>
                <wp:effectExtent l="0" t="0" r="0" b="0"/>
                <wp:wrapNone/>
                <wp:docPr id="201057945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7445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3C83AC" w14:textId="51E25A4D" w:rsidR="00F1515D" w:rsidRPr="00F1515D" w:rsidRDefault="00F1515D">
                            <w:pPr>
                              <w:rPr>
                                <w:sz w:val="24"/>
                              </w:rPr>
                            </w:pPr>
                            <w:r w:rsidRPr="00F1515D">
                              <w:rPr>
                                <w:sz w:val="24"/>
                              </w:rPr>
                              <w:t>Enter text here</w:t>
                            </w:r>
                            <w:r w:rsidRPr="00F1515D">
                              <w:rPr>
                                <w:sz w:val="24"/>
                              </w:rPr>
                              <w:br/>
                              <w:t>Enter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9702C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31pt;margin-top:248pt;width:290.3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" filled="f" stroked="f">
                <v:textbox style="mso-fit-shape-to-text:t" inset="0,0,0,0">
                  <w:txbxContent>
                    <w:p w14:paraId="673C83AC" w14:textId="51E25A4D" w:rsidR="00F1515D" w:rsidRPr="00F1515D" w:rsidRDefault="00F1515D">
                      <w:pPr>
                        <w:rPr>
                          <w:sz w:val="24"/>
                        </w:rPr>
                      </w:pPr>
                      <w:r w:rsidRPr="00F1515D">
                        <w:rPr>
                          <w:sz w:val="24"/>
                        </w:rPr>
                        <w:t>Enter text here</w:t>
                      </w:r>
                      <w:r w:rsidRPr="00F1515D">
                        <w:rPr>
                          <w:sz w:val="24"/>
                        </w:rPr>
                        <w:br/>
                        <w:t>Enter text here</w:t>
                      </w:r>
                    </w:p>
                  </w:txbxContent>
                </v:textbox>
              </v:shape>
            </w:pict>
          </mc:Fallback>
        </mc:AlternateContent>
      </w:r>
      <w:r w:rsidR="00E83BFD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3394E4" wp14:editId="3D779EA2">
                <wp:simplePos x="0" y="0"/>
                <wp:positionH relativeFrom="column">
                  <wp:posOffset>2933065</wp:posOffset>
                </wp:positionH>
                <wp:positionV relativeFrom="paragraph">
                  <wp:posOffset>1075690</wp:posOffset>
                </wp:positionV>
                <wp:extent cx="3687445" cy="333375"/>
                <wp:effectExtent l="0" t="0" r="0" b="0"/>
                <wp:wrapNone/>
                <wp:docPr id="79963693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7445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CB3FE86" w14:textId="77777777" w:rsidR="00F14D9C" w:rsidRDefault="00F14D9C">
                            <w:r>
                              <w:t>Insert email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394E4" id="Text Box 7" o:spid="_x0000_s1027" type="#_x0000_t202" style="position:absolute;margin-left:230.95pt;margin-top:84.7pt;width:290.35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" filled="f" stroked="f">
                <v:textbox style="mso-fit-shape-to-text:t" inset="0,0,0,0">
                  <w:txbxContent>
                    <w:p w14:paraId="1CB3FE86" w14:textId="77777777" w:rsidR="00F14D9C" w:rsidRDefault="00F14D9C">
                      <w:r>
                        <w:t>Insert email address</w:t>
                      </w:r>
                    </w:p>
                  </w:txbxContent>
                </v:textbox>
              </v:shape>
            </w:pict>
          </mc:Fallback>
        </mc:AlternateContent>
      </w:r>
      <w:r w:rsidR="00E83BFD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395C2C7" wp14:editId="235DFAAD">
                <wp:simplePos x="0" y="0"/>
                <wp:positionH relativeFrom="column">
                  <wp:posOffset>2933700</wp:posOffset>
                </wp:positionH>
                <wp:positionV relativeFrom="paragraph">
                  <wp:posOffset>1843405</wp:posOffset>
                </wp:positionV>
                <wp:extent cx="3687445" cy="333375"/>
                <wp:effectExtent l="0" t="0" r="0" b="0"/>
                <wp:wrapNone/>
                <wp:docPr id="145541163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7445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69DBDB" w14:textId="77777777" w:rsidR="00F14D9C" w:rsidRDefault="00F14D9C">
                            <w:r>
                              <w:t>Insert contact number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95C2C7" id="_x0000_s1028" type="#_x0000_t202" style="position:absolute;margin-left:231pt;margin-top:145.15pt;width:290.35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" filled="f" stroked="f">
                <v:textbox style="mso-fit-shape-to-text:t" inset="0,0,0,0">
                  <w:txbxContent>
                    <w:p w14:paraId="4269DBDB" w14:textId="77777777" w:rsidR="00F14D9C" w:rsidRDefault="00F14D9C">
                      <w:r>
                        <w:t>Insert contact number</w:t>
                      </w:r>
                    </w:p>
                  </w:txbxContent>
                </v:textbox>
              </v:shape>
            </w:pict>
          </mc:Fallback>
        </mc:AlternateContent>
      </w:r>
      <w:r w:rsidR="00E83BFD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7668308" wp14:editId="62BDAEFC">
                <wp:simplePos x="0" y="0"/>
                <wp:positionH relativeFrom="column">
                  <wp:posOffset>2935605</wp:posOffset>
                </wp:positionH>
                <wp:positionV relativeFrom="paragraph">
                  <wp:posOffset>334645</wp:posOffset>
                </wp:positionV>
                <wp:extent cx="3687445" cy="333375"/>
                <wp:effectExtent l="0" t="0" r="0" b="0"/>
                <wp:wrapNone/>
                <wp:docPr id="3863767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7445" cy="33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525D29A" w14:textId="77777777" w:rsidR="00F14D9C" w:rsidRDefault="00F14D9C">
                            <w:r>
                              <w:t>Insert Welfare Officer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68308" id="Text Box 3" o:spid="_x0000_s1029" type="#_x0000_t202" style="position:absolute;margin-left:231.15pt;margin-top:26.35pt;width:290.35pt;height:26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" filled="f" stroked="f">
                <v:textbox style="mso-fit-shape-to-text:t" inset="0,0,0,0">
                  <w:txbxContent>
                    <w:p w14:paraId="7525D29A" w14:textId="77777777" w:rsidR="00F14D9C" w:rsidRDefault="00F14D9C">
                      <w:r>
                        <w:t>Insert Welfare Officer name</w:t>
                      </w:r>
                    </w:p>
                  </w:txbxContent>
                </v:textbox>
              </v:shape>
            </w:pict>
          </mc:Fallback>
        </mc:AlternateContent>
      </w:r>
      <w:r w:rsidR="00E83BFD">
        <w:rPr>
          <w:noProof/>
        </w:rPr>
        <mc:AlternateContent>
          <mc:Choice Requires="wps">
            <w:drawing>
              <wp:inline distT="0" distB="0" distL="0" distR="0" wp14:anchorId="21EED4A9" wp14:editId="62612C70">
                <wp:extent cx="2516505" cy="2490470"/>
                <wp:effectExtent l="0" t="0" r="0" b="0"/>
                <wp:docPr id="1941583487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6505" cy="2490470"/>
                        </a:xfrm>
                        <a:custGeom>
                          <a:avLst/>
                          <a:gdLst>
                            <a:gd name="connsiteX0" fmla="*/ 143399 w 2516459"/>
                            <a:gd name="connsiteY0" fmla="*/ 0 h 2490625"/>
                            <a:gd name="connsiteX1" fmla="*/ 2373060 w 2516459"/>
                            <a:gd name="connsiteY1" fmla="*/ 0 h 2490625"/>
                            <a:gd name="connsiteX2" fmla="*/ 2516459 w 2516459"/>
                            <a:gd name="connsiteY2" fmla="*/ 143153 h 2490625"/>
                            <a:gd name="connsiteX3" fmla="*/ 2516459 w 2516459"/>
                            <a:gd name="connsiteY3" fmla="*/ 2347454 h 2490625"/>
                            <a:gd name="connsiteX4" fmla="*/ 2373060 w 2516459"/>
                            <a:gd name="connsiteY4" fmla="*/ 2490607 h 2490625"/>
                            <a:gd name="connsiteX5" fmla="*/ 143399 w 2516459"/>
                            <a:gd name="connsiteY5" fmla="*/ 2490607 h 2490625"/>
                            <a:gd name="connsiteX6" fmla="*/ 0 w 2516459"/>
                            <a:gd name="connsiteY6" fmla="*/ 2348721 h 2490625"/>
                            <a:gd name="connsiteX7" fmla="*/ 0 w 2516459"/>
                            <a:gd name="connsiteY7" fmla="*/ 143153 h 2490625"/>
                            <a:gd name="connsiteX8" fmla="*/ 143399 w 2516459"/>
                            <a:gd name="connsiteY8" fmla="*/ 0 h 24906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2516459" h="2490625">
                              <a:moveTo>
                                <a:pt x="143399" y="0"/>
                              </a:moveTo>
                              <a:lnTo>
                                <a:pt x="2373060" y="0"/>
                              </a:lnTo>
                              <a:cubicBezTo>
                                <a:pt x="2453008" y="0"/>
                                <a:pt x="2516459" y="64609"/>
                                <a:pt x="2516459" y="143153"/>
                              </a:cubicBezTo>
                              <a:lnTo>
                                <a:pt x="2516459" y="2347454"/>
                              </a:lnTo>
                              <a:cubicBezTo>
                                <a:pt x="2516459" y="2427265"/>
                                <a:pt x="2451739" y="2490607"/>
                                <a:pt x="2373060" y="2490607"/>
                              </a:cubicBezTo>
                              <a:lnTo>
                                <a:pt x="143399" y="2490607"/>
                              </a:lnTo>
                              <a:cubicBezTo>
                                <a:pt x="64720" y="2491874"/>
                                <a:pt x="0" y="2427265"/>
                                <a:pt x="0" y="2348721"/>
                              </a:cubicBezTo>
                              <a:lnTo>
                                <a:pt x="0" y="143153"/>
                              </a:lnTo>
                              <a:cubicBezTo>
                                <a:pt x="0" y="64609"/>
                                <a:pt x="64720" y="0"/>
                                <a:pt x="143399" y="0"/>
                              </a:cubicBezTo>
                              <a:close/>
                            </a:path>
                          </a:pathLst>
                        </a:custGeom>
                        <a:blipFill>
                          <a:blip r:embed="rId7"/>
                          <a:stretch>
                            <a:fillRect/>
                          </a:stretch>
                        </a:blipFill>
                        <a:ln w="12652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DE82623" id="Freeform 1" o:spid="_x0000_s1026" style="width:198.15pt;height:196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516459,2490625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" path="m143399,l2373060,v79948,,143399,64609,143399,143153l2516459,2347454v,79811,-64720,143153,-143399,143153l143399,2490607c64720,2491874,,2427265,,2348721l,143153c,64609,64720,,143399,xe" stroked="f" strokeweight=".35144mm">
                <v:fill r:id="rId8" o:title="" recolor="t" rotate="t" type="frame"/>
                <v:stroke joinstyle="miter"/>
                <v:path arrowok="t" o:connecttype="custom" o:connectlocs="143402,0;2373103,0;2516505,143144;2516505,2347308;2373103,2490452;143402,2490452;0,2348575;0,143144;143402,0" o:connectangles="0,0,0,0,0,0,0,0,0"/>
                <w10:anchorlock/>
              </v:shape>
            </w:pict>
          </mc:Fallback>
        </mc:AlternateContent>
      </w:r>
    </w:p>
    <w:sectPr w:rsidR="007E2708" w:rsidRPr="00796982" w:rsidSect="00796982">
      <w:headerReference w:type="default" r:id="rId9"/>
      <w:pgSz w:w="11906" w:h="16838"/>
      <w:pgMar w:top="9923" w:right="720" w:bottom="14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B51A38" w14:textId="77777777" w:rsidR="00BA2ECC" w:rsidRDefault="00BA2ECC" w:rsidP="00C75E4D">
      <w:r>
        <w:separator/>
      </w:r>
    </w:p>
  </w:endnote>
  <w:endnote w:type="continuationSeparator" w:id="0">
    <w:p w14:paraId="5D763DCD" w14:textId="77777777" w:rsidR="00BA2ECC" w:rsidRDefault="00BA2ECC" w:rsidP="00C7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Roobert Light">
    <w:panose1 w:val="00000400000000000000"/>
    <w:charset w:val="4D"/>
    <w:family w:val="auto"/>
    <w:pitch w:val="variable"/>
    <w:sig w:usb0="00000007" w:usb1="00000000" w:usb2="00000000" w:usb3="00000000" w:csb0="00000093" w:csb1="00000000"/>
  </w:font>
  <w:font w:name="Times New Roman (Headings CS)">
    <w:altName w:val="Times New Roman"/>
    <w:panose1 w:val="020B06040202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Brandon Grotesque Regular">
    <w:panose1 w:val="020B0503020203060202"/>
    <w:charset w:val="4D"/>
    <w:family w:val="swiss"/>
    <w:pitch w:val="variable"/>
    <w:sig w:usb0="A000002F" w:usb1="5000205B" w:usb2="00000000" w:usb3="00000000" w:csb0="0000009B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6A56C" w14:textId="77777777" w:rsidR="00BA2ECC" w:rsidRDefault="00BA2ECC" w:rsidP="00C75E4D">
      <w:r>
        <w:separator/>
      </w:r>
    </w:p>
  </w:footnote>
  <w:footnote w:type="continuationSeparator" w:id="0">
    <w:p w14:paraId="7AD02BD5" w14:textId="77777777" w:rsidR="00BA2ECC" w:rsidRDefault="00BA2ECC" w:rsidP="00C75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6300D" w14:textId="77777777" w:rsidR="00C75E4D" w:rsidRDefault="00E83BFD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D85AE87" wp14:editId="7CD5FE3F">
          <wp:simplePos x="0" y="0"/>
          <wp:positionH relativeFrom="column">
            <wp:posOffset>-457194</wp:posOffset>
          </wp:positionH>
          <wp:positionV relativeFrom="paragraph">
            <wp:posOffset>-450215</wp:posOffset>
          </wp:positionV>
          <wp:extent cx="7567282" cy="10695940"/>
          <wp:effectExtent l="0" t="0" r="2540" b="0"/>
          <wp:wrapNone/>
          <wp:docPr id="1" name="Pictur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7282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23E59"/>
    <w:multiLevelType w:val="multilevel"/>
    <w:tmpl w:val="61429F94"/>
    <w:lvl w:ilvl="0">
      <w:start w:val="1"/>
      <w:numFmt w:val="decimal"/>
      <w:pStyle w:val="RegulationsBody"/>
      <w:lvlText w:val="%1."/>
      <w:lvlJc w:val="left"/>
      <w:pPr>
        <w:ind w:left="-380" w:hanging="360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2" w:hanging="432"/>
      </w:pPr>
      <w:rPr>
        <w:rFonts w:hint="default"/>
        <w:b w:val="0"/>
        <w:bCs w:val="0"/>
        <w:i w:val="0"/>
        <w:iCs w:val="0"/>
        <w:color w:val="066CB5"/>
        <w:spacing w:val="-1"/>
        <w:w w:val="100"/>
        <w:sz w:val="18"/>
        <w:szCs w:val="18"/>
        <w:lang w:val="en-US" w:eastAsia="en-US" w:bidi="ar-SA"/>
      </w:rPr>
    </w:lvl>
    <w:lvl w:ilvl="2">
      <w:start w:val="1"/>
      <w:numFmt w:val="lowerLetter"/>
      <w:lvlText w:val="%1.%2.%3."/>
      <w:lvlJc w:val="left"/>
      <w:pPr>
        <w:ind w:left="484" w:hanging="504"/>
      </w:pPr>
      <w:rPr>
        <w:rFonts w:hint="default"/>
        <w:lang w:val="en-US" w:eastAsia="en-US" w:bidi="ar-SA"/>
      </w:rPr>
    </w:lvl>
    <w:lvl w:ilvl="3">
      <w:start w:val="1"/>
      <w:numFmt w:val="decimal"/>
      <w:lvlText w:val="%1.%2.%3.%4."/>
      <w:lvlJc w:val="left"/>
      <w:pPr>
        <w:ind w:left="988" w:hanging="648"/>
      </w:pPr>
      <w:rPr>
        <w:rFonts w:hint="default"/>
        <w:lang w:val="en-US" w:eastAsia="en-US" w:bidi="ar-SA"/>
      </w:rPr>
    </w:lvl>
    <w:lvl w:ilvl="4">
      <w:start w:val="1"/>
      <w:numFmt w:val="decimal"/>
      <w:lvlText w:val="%1.%2.%3.%4.%5."/>
      <w:lvlJc w:val="left"/>
      <w:pPr>
        <w:ind w:left="1492" w:hanging="792"/>
      </w:pPr>
      <w:rPr>
        <w:rFonts w:hint="default"/>
        <w:lang w:val="en-US" w:eastAsia="en-US" w:bidi="ar-SA"/>
      </w:rPr>
    </w:lvl>
    <w:lvl w:ilvl="5">
      <w:start w:val="1"/>
      <w:numFmt w:val="decimal"/>
      <w:lvlText w:val="%1.%2.%3.%4.%5.%6."/>
      <w:lvlJc w:val="left"/>
      <w:pPr>
        <w:ind w:left="1996" w:hanging="936"/>
      </w:pPr>
      <w:rPr>
        <w:rFonts w:hint="default"/>
        <w:lang w:val="en-US" w:eastAsia="en-US" w:bidi="ar-SA"/>
      </w:rPr>
    </w:lvl>
    <w:lvl w:ilvl="6">
      <w:start w:val="1"/>
      <w:numFmt w:val="decimal"/>
      <w:lvlText w:val="%1.%2.%3.%4.%5.%6.%7."/>
      <w:lvlJc w:val="left"/>
      <w:pPr>
        <w:ind w:left="2500" w:hanging="1080"/>
      </w:pPr>
      <w:rPr>
        <w:rFonts w:hint="default"/>
        <w:lang w:val="en-US" w:eastAsia="en-US" w:bidi="ar-SA"/>
      </w:rPr>
    </w:lvl>
    <w:lvl w:ilvl="7">
      <w:start w:val="1"/>
      <w:numFmt w:val="decimal"/>
      <w:lvlText w:val="%1.%2.%3.%4.%5.%6.%7.%8."/>
      <w:lvlJc w:val="left"/>
      <w:pPr>
        <w:ind w:left="3004" w:hanging="1224"/>
      </w:pPr>
      <w:rPr>
        <w:rFonts w:hint="default"/>
        <w:lang w:val="en-US" w:eastAsia="en-US" w:bidi="ar-SA"/>
      </w:rPr>
    </w:lvl>
    <w:lvl w:ilvl="8">
      <w:start w:val="1"/>
      <w:numFmt w:val="decimal"/>
      <w:lvlText w:val="%1.%2.%3.%4.%5.%6.%7.%8.%9."/>
      <w:lvlJc w:val="left"/>
      <w:pPr>
        <w:ind w:left="3580" w:hanging="1440"/>
      </w:pPr>
      <w:rPr>
        <w:rFonts w:hint="default"/>
        <w:lang w:val="en-US" w:eastAsia="en-US" w:bidi="ar-SA"/>
      </w:rPr>
    </w:lvl>
  </w:abstractNum>
  <w:num w:numId="1" w16cid:durableId="2111657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15D"/>
    <w:rsid w:val="000272ED"/>
    <w:rsid w:val="002009E7"/>
    <w:rsid w:val="00203BC3"/>
    <w:rsid w:val="00203F81"/>
    <w:rsid w:val="00330DEF"/>
    <w:rsid w:val="0033632C"/>
    <w:rsid w:val="003A2EDD"/>
    <w:rsid w:val="00502EFF"/>
    <w:rsid w:val="00525B81"/>
    <w:rsid w:val="00532A2B"/>
    <w:rsid w:val="005C24A7"/>
    <w:rsid w:val="005C4CC8"/>
    <w:rsid w:val="00615834"/>
    <w:rsid w:val="00663F18"/>
    <w:rsid w:val="00796982"/>
    <w:rsid w:val="007E2708"/>
    <w:rsid w:val="008656EA"/>
    <w:rsid w:val="00A47562"/>
    <w:rsid w:val="00A529D5"/>
    <w:rsid w:val="00BA2ECC"/>
    <w:rsid w:val="00C75E4D"/>
    <w:rsid w:val="00E51AF4"/>
    <w:rsid w:val="00E83BFD"/>
    <w:rsid w:val="00F14D9C"/>
    <w:rsid w:val="00F1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1422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D9C"/>
    <w:rPr>
      <w:rFonts w:cs="Times New Roman (Body CS)"/>
      <w:color w:val="16316F"/>
      <w:kern w:val="2"/>
      <w:sz w:val="30"/>
      <w:szCs w:val="24"/>
      <w:lang w:eastAsia="en-US"/>
    </w:rPr>
  </w:style>
  <w:style w:type="paragraph" w:styleId="Heading1">
    <w:name w:val="heading 1"/>
    <w:aliases w:val="Report Heading"/>
    <w:basedOn w:val="Normal"/>
    <w:next w:val="Normal"/>
    <w:link w:val="Heading1Char"/>
    <w:uiPriority w:val="9"/>
    <w:rsid w:val="003A2EDD"/>
    <w:pPr>
      <w:keepNext/>
      <w:keepLines/>
      <w:outlineLvl w:val="0"/>
    </w:pPr>
    <w:rPr>
      <w:rFonts w:ascii="Roobert Light" w:eastAsia="Times New Roman" w:hAnsi="Roobert Light" w:cs="Times New Roman (Headings CS)"/>
      <w:color w:val="135B8F"/>
      <w:sz w:val="66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663F18"/>
    <w:pPr>
      <w:keepNext/>
      <w:keepLines/>
      <w:spacing w:before="160" w:after="80"/>
      <w:outlineLvl w:val="1"/>
    </w:pPr>
    <w:rPr>
      <w:rFonts w:ascii="Impact" w:eastAsia="Times New Roman" w:hAnsi="Impact" w:cs="Times New Roman"/>
      <w:color w:val="135B8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3F18"/>
    <w:pPr>
      <w:keepNext/>
      <w:keepLines/>
      <w:spacing w:before="160" w:after="80"/>
      <w:outlineLvl w:val="2"/>
    </w:pPr>
    <w:rPr>
      <w:rFonts w:eastAsia="Times New Roman" w:cs="Times New Roman"/>
      <w:color w:val="135B8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3F18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135B8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3F18"/>
    <w:pPr>
      <w:keepNext/>
      <w:keepLines/>
      <w:spacing w:before="80" w:after="40"/>
      <w:outlineLvl w:val="4"/>
    </w:pPr>
    <w:rPr>
      <w:rFonts w:eastAsia="Times New Roman" w:cs="Times New Roman"/>
      <w:color w:val="135B8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3F18"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3F18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3F18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3F18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eport Heading Char"/>
    <w:link w:val="Heading1"/>
    <w:uiPriority w:val="9"/>
    <w:rsid w:val="003A2EDD"/>
    <w:rPr>
      <w:rFonts w:ascii="Roobert Light" w:eastAsia="Times New Roman" w:hAnsi="Roobert Light" w:cs="Times New Roman (Headings CS)"/>
      <w:color w:val="135B8F"/>
      <w:sz w:val="66"/>
      <w:szCs w:val="40"/>
    </w:rPr>
  </w:style>
  <w:style w:type="paragraph" w:customStyle="1" w:styleId="ContactDetails">
    <w:name w:val="Contact Details"/>
    <w:basedOn w:val="Normal"/>
    <w:rsid w:val="00525B81"/>
    <w:pPr>
      <w:spacing w:after="60" w:line="300" w:lineRule="exact"/>
    </w:pPr>
    <w:rPr>
      <w:rFonts w:ascii="Public Sans" w:hAnsi="Public Sans"/>
      <w:color w:val="FFFFFF"/>
      <w:sz w:val="22"/>
    </w:rPr>
  </w:style>
  <w:style w:type="paragraph" w:customStyle="1" w:styleId="RegulationsBody">
    <w:name w:val="Regulations Body"/>
    <w:basedOn w:val="ListParagraph"/>
    <w:rsid w:val="00E51AF4"/>
    <w:pPr>
      <w:widowControl w:val="0"/>
      <w:numPr>
        <w:numId w:val="1"/>
      </w:numPr>
      <w:tabs>
        <w:tab w:val="left" w:pos="946"/>
      </w:tabs>
      <w:autoSpaceDE w:val="0"/>
      <w:autoSpaceDN w:val="0"/>
      <w:spacing w:before="119" w:line="201" w:lineRule="auto"/>
      <w:contextualSpacing w:val="0"/>
      <w:jc w:val="right"/>
    </w:pPr>
    <w:rPr>
      <w:rFonts w:eastAsia="Brandon Grotesque Regular" w:cs="Arial"/>
      <w:color w:val="6096BA"/>
      <w:kern w:val="0"/>
      <w:sz w:val="18"/>
      <w:szCs w:val="22"/>
      <w:lang w:val="en-US"/>
    </w:rPr>
  </w:style>
  <w:style w:type="paragraph" w:styleId="ListParagraph">
    <w:name w:val="List Paragraph"/>
    <w:basedOn w:val="Normal"/>
    <w:uiPriority w:val="34"/>
    <w:rsid w:val="00E51AF4"/>
    <w:pPr>
      <w:ind w:left="720"/>
      <w:contextualSpacing/>
    </w:pPr>
  </w:style>
  <w:style w:type="character" w:customStyle="1" w:styleId="Heading2Char">
    <w:name w:val="Heading 2 Char"/>
    <w:link w:val="Heading2"/>
    <w:uiPriority w:val="9"/>
    <w:semiHidden/>
    <w:rsid w:val="00663F18"/>
    <w:rPr>
      <w:rFonts w:ascii="Impact" w:eastAsia="Times New Roman" w:hAnsi="Impact" w:cs="Times New Roman"/>
      <w:color w:val="135B8F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663F18"/>
    <w:rPr>
      <w:rFonts w:eastAsia="Times New Roman" w:cs="Times New Roman"/>
      <w:color w:val="135B8F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663F18"/>
    <w:rPr>
      <w:rFonts w:eastAsia="Times New Roman" w:cs="Times New Roman"/>
      <w:i/>
      <w:iCs/>
      <w:color w:val="135B8F"/>
    </w:rPr>
  </w:style>
  <w:style w:type="character" w:customStyle="1" w:styleId="Heading5Char">
    <w:name w:val="Heading 5 Char"/>
    <w:link w:val="Heading5"/>
    <w:uiPriority w:val="9"/>
    <w:semiHidden/>
    <w:rsid w:val="00663F18"/>
    <w:rPr>
      <w:rFonts w:eastAsia="Times New Roman" w:cs="Times New Roman"/>
      <w:color w:val="135B8F"/>
    </w:rPr>
  </w:style>
  <w:style w:type="character" w:customStyle="1" w:styleId="Heading6Char">
    <w:name w:val="Heading 6 Char"/>
    <w:link w:val="Heading6"/>
    <w:uiPriority w:val="9"/>
    <w:semiHidden/>
    <w:rsid w:val="00663F18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663F18"/>
    <w:rPr>
      <w:rFonts w:eastAsia="Times New Roman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663F18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663F18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rsid w:val="00663F18"/>
    <w:pPr>
      <w:spacing w:after="80"/>
      <w:contextualSpacing/>
    </w:pPr>
    <w:rPr>
      <w:rFonts w:ascii="Impact" w:eastAsia="Times New Roman" w:hAnsi="Impact" w:cs="Times New Roman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663F18"/>
    <w:rPr>
      <w:rFonts w:ascii="Impact" w:eastAsia="Times New Roman" w:hAnsi="Impac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663F18"/>
    <w:pPr>
      <w:numPr>
        <w:ilvl w:val="1"/>
      </w:numPr>
      <w:spacing w:after="160"/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663F18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663F18"/>
    <w:pPr>
      <w:spacing w:before="160" w:after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663F18"/>
    <w:rPr>
      <w:i/>
      <w:iCs/>
      <w:color w:val="404040"/>
    </w:rPr>
  </w:style>
  <w:style w:type="character" w:styleId="IntenseEmphasis">
    <w:name w:val="Intense Emphasis"/>
    <w:uiPriority w:val="21"/>
    <w:rsid w:val="00663F18"/>
    <w:rPr>
      <w:i/>
      <w:iCs/>
      <w:color w:val="135B8F"/>
    </w:rPr>
  </w:style>
  <w:style w:type="paragraph" w:styleId="IntenseQuote">
    <w:name w:val="Intense Quote"/>
    <w:basedOn w:val="Normal"/>
    <w:next w:val="Normal"/>
    <w:link w:val="IntenseQuoteChar"/>
    <w:uiPriority w:val="30"/>
    <w:rsid w:val="00663F18"/>
    <w:pPr>
      <w:pBdr>
        <w:top w:val="single" w:sz="4" w:space="10" w:color="135B8F"/>
        <w:bottom w:val="single" w:sz="4" w:space="10" w:color="135B8F"/>
      </w:pBdr>
      <w:spacing w:before="360" w:after="360"/>
      <w:ind w:left="864" w:right="864"/>
      <w:jc w:val="center"/>
    </w:pPr>
    <w:rPr>
      <w:i/>
      <w:iCs/>
      <w:color w:val="135B8F"/>
    </w:rPr>
  </w:style>
  <w:style w:type="character" w:customStyle="1" w:styleId="IntenseQuoteChar">
    <w:name w:val="Intense Quote Char"/>
    <w:link w:val="IntenseQuote"/>
    <w:uiPriority w:val="30"/>
    <w:rsid w:val="00663F18"/>
    <w:rPr>
      <w:i/>
      <w:iCs/>
      <w:color w:val="135B8F"/>
    </w:rPr>
  </w:style>
  <w:style w:type="character" w:styleId="IntenseReference">
    <w:name w:val="Intense Reference"/>
    <w:uiPriority w:val="32"/>
    <w:rsid w:val="00663F18"/>
    <w:rPr>
      <w:b/>
      <w:bCs/>
      <w:smallCaps/>
      <w:color w:val="135B8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75E4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E4D"/>
  </w:style>
  <w:style w:type="paragraph" w:styleId="Footer">
    <w:name w:val="footer"/>
    <w:basedOn w:val="Normal"/>
    <w:link w:val="FooterChar"/>
    <w:uiPriority w:val="99"/>
    <w:unhideWhenUsed/>
    <w:rsid w:val="00C75E4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Safe To Play - Wellfare Officer Padel Poster.dotx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Sirett</dc:creator>
  <cp:keywords/>
  <dc:description/>
  <cp:lastModifiedBy>Craig Sirett</cp:lastModifiedBy>
  <cp:revision>1</cp:revision>
  <dcterms:created xsi:type="dcterms:W3CDTF">2025-07-02T15:29:00Z</dcterms:created>
  <dcterms:modified xsi:type="dcterms:W3CDTF">2025-07-02T15:31:00Z</dcterms:modified>
</cp:coreProperties>
</file>